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7B" w:rsidRDefault="00235B7B"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35B7B" w:rsidRDefault="00235B7B">
      <w:pPr>
        <w:ind w:firstLine="360"/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ind w:firstLine="360"/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ind w:firstLine="360"/>
        <w:jc w:val="both"/>
        <w:rPr>
          <w:rFonts w:ascii="Times New Roman" w:hAnsi="Times New Roman"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 xml:space="preserve">МББУ “Татар Ямалы төп гомуми  урта белем </w:t>
      </w: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 xml:space="preserve">бирү мәктәбе”  </w:t>
      </w: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>китапханәсенең</w:t>
      </w: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 xml:space="preserve">2018-2019 нче уку елына </w:t>
      </w: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  <w:r>
        <w:rPr>
          <w:rFonts w:ascii="Times New Roman" w:hAnsi="Times New Roman"/>
          <w:b/>
          <w:i/>
          <w:sz w:val="56"/>
        </w:rPr>
        <w:t>еллык эш планы</w:t>
      </w: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center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  <w:r>
        <w:rPr>
          <w:rFonts w:ascii="Times New Roman" w:hAnsi="Times New Roman"/>
          <w:i/>
          <w:sz w:val="48"/>
        </w:rPr>
        <w:t xml:space="preserve">Пед.библиотекарь: </w:t>
      </w: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  <w:r>
        <w:rPr>
          <w:rFonts w:ascii="Times New Roman" w:hAnsi="Times New Roman"/>
          <w:i/>
          <w:sz w:val="48"/>
        </w:rPr>
        <w:t>Мухтарова Ә.Ә.</w:t>
      </w: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</w:p>
    <w:p w:rsidR="00235B7B" w:rsidRDefault="00235B7B">
      <w:pPr>
        <w:jc w:val="right"/>
        <w:rPr>
          <w:rFonts w:ascii="Times New Roman" w:hAnsi="Times New Roman"/>
          <w:i/>
          <w:sz w:val="48"/>
        </w:rPr>
      </w:pPr>
    </w:p>
    <w:p w:rsidR="00235B7B" w:rsidRDefault="00235B7B">
      <w:pPr>
        <w:jc w:val="center"/>
        <w:rPr>
          <w:rFonts w:ascii="Times New Roman" w:hAnsi="Times New Roman"/>
          <w:i/>
          <w:sz w:val="48"/>
        </w:rPr>
      </w:pPr>
      <w:r>
        <w:rPr>
          <w:rFonts w:ascii="Times New Roman" w:hAnsi="Times New Roman"/>
          <w:i/>
          <w:sz w:val="48"/>
        </w:rPr>
        <w:t>2018 ел</w:t>
      </w:r>
    </w:p>
    <w:p w:rsidR="00235B7B" w:rsidRPr="00167977" w:rsidRDefault="00235B7B" w:rsidP="00167977">
      <w:pPr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  <w:r w:rsidRPr="00167977">
        <w:rPr>
          <w:rFonts w:ascii="Times New Roman" w:hAnsi="Times New Roman"/>
          <w:b/>
          <w:i/>
          <w:sz w:val="56"/>
          <w:lang w:val="tt-RU"/>
        </w:rPr>
        <w:t xml:space="preserve">         </w:t>
      </w:r>
      <w:r w:rsidRPr="0016797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797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Алда торган бурычлар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:</w:t>
      </w:r>
    </w:p>
    <w:p w:rsidR="00235B7B" w:rsidRPr="00167977" w:rsidRDefault="00235B7B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35B7B" w:rsidRPr="00167977" w:rsidRDefault="00235B7B">
      <w:pPr>
        <w:numPr>
          <w:ilvl w:val="0"/>
          <w:numId w:val="1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2018-2019 нче уку елында мәктәптәге барлык укучыларны китапханәгә тартып, аларның системалы укуына ирешүне китапханә төп бурычы дип саный.</w:t>
      </w: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Укучыларда хезмәткә мәххәббәт, хезмәт кешеләренә ихтирам тәрбияләү буенча булган китапларны пропагандаларга.</w:t>
      </w: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3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Профессия сайлауга һәм профессиональ әзерлек алуга ярдәм итәрдәй китапларны пропагандаларга.</w:t>
      </w: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Туган як, аның тарихы, халкы, күренекле шәхесләре белән таныштыру һәм горурлану хисе тәрбияләү буенча эш алып барырга.</w:t>
      </w:r>
    </w:p>
    <w:p w:rsidR="00235B7B" w:rsidRPr="00167977" w:rsidRDefault="00235B7B">
      <w:pPr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rPr>
          <w:rFonts w:ascii="Times New Roman" w:hAnsi="Times New Roman"/>
          <w:sz w:val="28"/>
          <w:szCs w:val="28"/>
        </w:rPr>
      </w:pPr>
    </w:p>
    <w:p w:rsidR="00235B7B" w:rsidRPr="00167977" w:rsidRDefault="00235B7B">
      <w:pPr>
        <w:rPr>
          <w:rFonts w:ascii="Times New Roman" w:hAnsi="Times New Roman"/>
          <w:sz w:val="28"/>
          <w:szCs w:val="28"/>
        </w:rPr>
      </w:pPr>
    </w:p>
    <w:p w:rsidR="00235B7B" w:rsidRPr="00167977" w:rsidRDefault="00235B7B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67977">
        <w:rPr>
          <w:rFonts w:ascii="Times New Roman" w:hAnsi="Times New Roman"/>
          <w:b/>
          <w:i/>
          <w:sz w:val="28"/>
          <w:szCs w:val="28"/>
          <w:u w:val="single"/>
        </w:rPr>
        <w:t>Китап фонды белән эш.</w:t>
      </w:r>
    </w:p>
    <w:p w:rsidR="00235B7B" w:rsidRPr="00167977" w:rsidRDefault="00235B7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Китап фондын бүлекләргә аерып, алфавит тәртибендә тезеп, дөрес итеп урнаштырырга, язып куярга.</w:t>
      </w: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6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Фондның сакланышын тәэмин итәргә. ЭФУЛ программасы тулыландырырга</w:t>
      </w:r>
      <w:r w:rsidRPr="00167977">
        <w:rPr>
          <w:rFonts w:ascii="Times New Roman" w:hAnsi="Times New Roman"/>
          <w:b/>
          <w:i/>
          <w:sz w:val="28"/>
          <w:szCs w:val="28"/>
          <w:lang w:val="tt-RU"/>
        </w:rPr>
        <w:t>.</w:t>
      </w:r>
      <w:r w:rsidRPr="0016797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67977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167977">
        <w:rPr>
          <w:rFonts w:ascii="Times New Roman" w:hAnsi="Times New Roman"/>
          <w:b/>
          <w:i/>
          <w:sz w:val="28"/>
          <w:szCs w:val="28"/>
        </w:rPr>
        <w:t>Китапны сак тоту, үз вакытында алыштыру тәртипләрен аңлатып торырга.</w:t>
      </w:r>
    </w:p>
    <w:p w:rsidR="00235B7B" w:rsidRPr="00167977" w:rsidRDefault="00235B7B">
      <w:pPr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Фондны бик нык тузган һәм эчтәлеге белән ярамаган китаплардан чистартып барырга.</w:t>
      </w:r>
    </w:p>
    <w:p w:rsidR="00235B7B" w:rsidRPr="00167977" w:rsidRDefault="00235B7B">
      <w:pPr>
        <w:ind w:left="72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ind w:left="72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8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Фондны яңа дәреслекләр, методик һәм әдәби китаплар белән тулылыандырырга.</w:t>
      </w:r>
    </w:p>
    <w:p w:rsidR="00235B7B" w:rsidRPr="00167977" w:rsidRDefault="00235B7B">
      <w:pPr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 w:rsidP="00167977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</w:t>
      </w:r>
      <w:r w:rsidRPr="00167977">
        <w:rPr>
          <w:rFonts w:ascii="Times New Roman" w:hAnsi="Times New Roman"/>
          <w:b/>
          <w:i/>
          <w:sz w:val="28"/>
          <w:szCs w:val="28"/>
          <w:u w:val="single"/>
        </w:rPr>
        <w:t>Белешмә - библиографик эш.</w:t>
      </w:r>
    </w:p>
    <w:p w:rsidR="00235B7B" w:rsidRPr="00167977" w:rsidRDefault="00235B7B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35B7B" w:rsidRPr="00167977" w:rsidRDefault="00235B7B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Кайткан яңа китаплар буенча информация көннәре уздырырга.</w:t>
      </w: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ind w:left="360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Библиографик дәресләр уздырырга. Аларда китапханә белән танышу, китапның төзелеше, китап сайлау, китапны ничек укырга һ.б. турында сөйләргә.</w:t>
      </w:r>
    </w:p>
    <w:p w:rsidR="00235B7B" w:rsidRDefault="00235B7B">
      <w:pPr>
        <w:ind w:left="708"/>
        <w:rPr>
          <w:rFonts w:ascii="Times New Roman" w:hAnsi="Times New Roman"/>
          <w:b/>
          <w:i/>
          <w:sz w:val="56"/>
        </w:rPr>
      </w:pPr>
    </w:p>
    <w:p w:rsidR="00235B7B" w:rsidRPr="00167977" w:rsidRDefault="00235B7B">
      <w:pPr>
        <w:ind w:left="708"/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11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Укучыларны китапханә һәм китапханәче эше, китапханә төрләре белән таныштырырга</w:t>
      </w:r>
    </w:p>
    <w:p w:rsidR="00235B7B" w:rsidRPr="00167977" w:rsidRDefault="00235B7B">
      <w:pPr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rPr>
          <w:rFonts w:ascii="Times New Roman" w:hAnsi="Times New Roman"/>
          <w:b/>
          <w:i/>
          <w:sz w:val="28"/>
          <w:szCs w:val="28"/>
        </w:rPr>
      </w:pPr>
    </w:p>
    <w:p w:rsidR="00235B7B" w:rsidRPr="00167977" w:rsidRDefault="00235B7B">
      <w:pPr>
        <w:numPr>
          <w:ilvl w:val="0"/>
          <w:numId w:val="12"/>
        </w:numPr>
        <w:tabs>
          <w:tab w:val="left" w:pos="720"/>
        </w:tabs>
        <w:ind w:left="720" w:hanging="360"/>
        <w:rPr>
          <w:rFonts w:ascii="Times New Roman" w:hAnsi="Times New Roman"/>
          <w:b/>
          <w:i/>
          <w:sz w:val="28"/>
          <w:szCs w:val="28"/>
        </w:rPr>
      </w:pPr>
      <w:r w:rsidRPr="00167977">
        <w:rPr>
          <w:rFonts w:ascii="Times New Roman" w:hAnsi="Times New Roman"/>
          <w:b/>
          <w:i/>
          <w:sz w:val="28"/>
          <w:szCs w:val="28"/>
        </w:rPr>
        <w:t>Буктрейлерлар әзерләү һәм укучыларга күрсәтүне җайга салырга</w:t>
      </w:r>
    </w:p>
    <w:p w:rsidR="00235B7B" w:rsidRDefault="00235B7B">
      <w:pPr>
        <w:ind w:left="708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rPr>
          <w:rFonts w:ascii="Times New Roman" w:hAnsi="Times New Roman"/>
          <w:b/>
          <w:i/>
          <w:sz w:val="56"/>
        </w:rPr>
      </w:pPr>
    </w:p>
    <w:p w:rsidR="00235B7B" w:rsidRDefault="00235B7B">
      <w:pPr>
        <w:ind w:left="708"/>
        <w:rPr>
          <w:rFonts w:ascii="Times New Roman" w:hAnsi="Times New Roman"/>
          <w:b/>
          <w:i/>
          <w:sz w:val="56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СЕНТЯБРЬ</w:t>
      </w:r>
    </w:p>
    <w:p w:rsidR="00235B7B" w:rsidRDefault="00235B7B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2997"/>
        <w:gridCol w:w="1548"/>
        <w:gridCol w:w="2039"/>
      </w:tblGrid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 сентябрь – Белем бәйрәмендә катнашу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 xml:space="preserve"> «Коррупциягә - юк» - китап күргәзмәсен яңарту. Әдәби календарь булдыру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 атна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/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 куллануны контрольдә тоту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Яңа китаплар белән танышу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67977" w:rsidRDefault="00235B7B">
            <w:pPr>
              <w:rPr>
                <w:rFonts w:ascii="Times New Roman" w:hAnsi="Times New Roman"/>
                <w:sz w:val="30"/>
                <w:lang w:val="tt-RU"/>
              </w:rPr>
            </w:pPr>
            <w:r>
              <w:rPr>
                <w:rFonts w:ascii="Times New Roman" w:hAnsi="Times New Roman"/>
                <w:sz w:val="30"/>
              </w:rPr>
              <w:t xml:space="preserve">Китапханәнең активын сайлау, </w:t>
            </w:r>
            <w:r>
              <w:rPr>
                <w:rFonts w:ascii="Times New Roman" w:hAnsi="Times New Roman"/>
                <w:sz w:val="30"/>
                <w:lang w:val="tt-RU"/>
              </w:rPr>
              <w:t xml:space="preserve"> 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Укытучылардагы дәреслекләрне барлау, алыштыру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Ата-аналар җыелышында китап күргәзмәләре оештыру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 бирү. Җитмәгән дәреслекләрне ачыклау, башка мәктәпләрдән алып кайту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1-2 атна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Таушалган  китапларны ачыклау, исемлеген булдыру, гамәлдән чыгару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буе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ОКТЯБРЬ</w:t>
      </w: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3102"/>
        <w:gridCol w:w="1669"/>
        <w:gridCol w:w="2008"/>
      </w:tblGrid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 xml:space="preserve">Вакыты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 xml:space="preserve">Үтәлеше </w:t>
            </w: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 xml:space="preserve">Өлкәннәр көнен, Укытучылар көнен, 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Сөмбелә бәйрәмен билгеләп үтүдә ярдәм итү</w:t>
            </w: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Яңа китаплар белән таныштыру максатыннан күргәзмә оештыру</w:t>
            </w:r>
          </w:p>
          <w:p w:rsidR="00235B7B" w:rsidRPr="00182782" w:rsidRDefault="00235B7B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Даими</w:t>
            </w:r>
          </w:p>
          <w:p w:rsidR="00235B7B" w:rsidRPr="00182782" w:rsidRDefault="00235B7B"/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Башлангыч класс укучыларын Мәдәни көндәлек белән таныштыру</w:t>
            </w:r>
          </w:p>
          <w:p w:rsidR="00235B7B" w:rsidRPr="00182782" w:rsidRDefault="00235B7B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Үзәк китапханә планы буенча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Китапханә активы белән дәреслекләрнең торышын, кулланылышын тикшерү</w:t>
            </w:r>
          </w:p>
          <w:p w:rsidR="00235B7B" w:rsidRPr="00182782" w:rsidRDefault="00235B7B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5 атна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Укытучыларның вакытлы матбугатка язылу исемлеген төзү</w:t>
            </w:r>
          </w:p>
          <w:p w:rsidR="00235B7B" w:rsidRPr="00182782" w:rsidRDefault="00235B7B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Җыелышларда ата-аналарны балалар өчен вакытлы матбугат белән таныштыру, язылырга өндәү</w:t>
            </w:r>
          </w:p>
          <w:p w:rsidR="00235B7B" w:rsidRPr="00182782" w:rsidRDefault="00235B7B"/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Яңа уку елына дәреслекләргә заявкалар бирү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атна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Балалар өчен китапларны алфавит тәртибендә урнаштыру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 атна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НОЯБРЬ</w:t>
      </w: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4"/>
        <w:gridCol w:w="2927"/>
        <w:gridCol w:w="1755"/>
        <w:gridCol w:w="1461"/>
      </w:tblGrid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Әниләр көнен билгеләп үтүдә катнашу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бенча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Наркомания темасына китап күргәзмәсен яңарту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Күренекле шәхесләргә багышлап күргәзмәләр оештыру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2 атна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“Китап сайлый беләсеңме” темасына әңгәмә-тест үткәрү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атна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Укучыларны вакытлы матбугатка язылырга өндәү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3-4 атна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 тышланышын тикшерү, “Илһам” газетасын чыгару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атна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Методик ярдәмлекләр бирү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“Минем яраткан китабым” темасына тест уздыру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Кулланылыштан чыккан дәреслекләрне гамәлдән чыгару исемлеге төзү, раслату.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Татар телендәге китапларны алфавит тәртибендә урнаштыру</w:t>
            </w:r>
          </w:p>
          <w:p w:rsidR="00235B7B" w:rsidRPr="00182782" w:rsidRDefault="00235B7B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3-4 атна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ДЕКАБРЬ</w:t>
      </w: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2772"/>
        <w:gridCol w:w="2059"/>
        <w:gridCol w:w="1437"/>
      </w:tblGrid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Яңа елга әзерлек эшләрендә катнашу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Декабрь ае юбилярларына багышлап күргәзмәләр оештыру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 атна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“Китап төзелеше” темасына әңгәмә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 xml:space="preserve">1 ярты еллыкта иң күп китап укучыны ачыклау 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Соңгы атна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  <w:lang w:val="tt-RU"/>
              </w:rPr>
            </w:pPr>
            <w:r>
              <w:rPr>
                <w:rFonts w:ascii="Times New Roman" w:hAnsi="Times New Roman"/>
                <w:sz w:val="30"/>
                <w:lang w:val="tt-RU"/>
              </w:rPr>
              <w:t xml:space="preserve"> Дәреслекләр торышын тикшерү </w:t>
            </w:r>
          </w:p>
          <w:p w:rsidR="00235B7B" w:rsidRPr="00167977" w:rsidRDefault="00235B7B">
            <w:pPr>
              <w:rPr>
                <w:rFonts w:ascii="Times New Roman" w:hAnsi="Times New Roman"/>
                <w:sz w:val="30"/>
                <w:lang w:val="tt-RU"/>
              </w:rPr>
            </w:pPr>
            <w:r>
              <w:rPr>
                <w:rFonts w:ascii="Times New Roman" w:hAnsi="Times New Roman"/>
                <w:sz w:val="30"/>
                <w:lang w:val="tt-RU"/>
              </w:rPr>
              <w:t>Бүләк башлангыч мәктәбе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3-4 атна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Класс сәгатьләренә китап эзләргә булышу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Ата-аналарга балаларына әдәби китаплар алуны прапогандалау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җыелышларда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Китапларны тузаннан арындыру</w:t>
            </w:r>
          </w:p>
          <w:p w:rsidR="00235B7B" w:rsidRPr="00182782" w:rsidRDefault="00235B7B"/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атна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b/>
          <w:sz w:val="30"/>
        </w:rPr>
      </w:pPr>
    </w:p>
    <w:p w:rsidR="00235B7B" w:rsidRDefault="00235B7B">
      <w:pPr>
        <w:jc w:val="center"/>
        <w:rPr>
          <w:rFonts w:ascii="Times New Roman" w:hAnsi="Times New Roman"/>
          <w:b/>
          <w:sz w:val="30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ЯНВАРЬ</w:t>
      </w: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2977"/>
        <w:gridCol w:w="1668"/>
        <w:gridCol w:w="1462"/>
      </w:tblGrid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 xml:space="preserve">Вакыты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 xml:space="preserve">Үтәлеше </w:t>
            </w: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Кыш темасына шигырьләр эзләшү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Юбилярларга багышлап күргәзмәләр оештыру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Китап уку төрләре белән танышу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Китапханәче эше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Класстан тыш уку өчен исемлекләр булдыру</w:t>
            </w: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Мәдәни көндәлекләр белән эшләү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4 нче атна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5 нче атна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ремонтлау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Газета-журналларны барлау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нче атна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 xml:space="preserve">Китап күргәзмәсе оештыру 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Укучыларга дәреслекләрне ремонтлату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Әдәби китап фондын тулыланлыру</w:t>
            </w:r>
          </w:p>
          <w:p w:rsidR="00235B7B" w:rsidRPr="00182782" w:rsidRDefault="00235B7B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3-4 атна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b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ФЕВРАЛЬ</w:t>
      </w:r>
    </w:p>
    <w:p w:rsidR="00235B7B" w:rsidRDefault="00235B7B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0"/>
        <w:gridCol w:w="2989"/>
        <w:gridCol w:w="1641"/>
        <w:gridCol w:w="1467"/>
      </w:tblGrid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Ватанны саклаучылар көнен билгеләп үтүдә катнашу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22.02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Юбилярларга багышлап күргәзмәләр оештыру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 класс</w:t>
            </w:r>
            <w:r>
              <w:rPr>
                <w:rFonts w:ascii="Times New Roman" w:hAnsi="Times New Roman"/>
                <w:sz w:val="30"/>
                <w:lang w:val="tt-RU"/>
              </w:rPr>
              <w:t xml:space="preserve"> укучыларын</w:t>
            </w:r>
            <w:r>
              <w:rPr>
                <w:rFonts w:ascii="Times New Roman" w:hAnsi="Times New Roman"/>
                <w:sz w:val="30"/>
              </w:rPr>
              <w:t xml:space="preserve"> китапханә белән таныштыру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нче атна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spacing w:after="200" w:line="276" w:lineRule="auto"/>
              <w:jc w:val="center"/>
            </w:pPr>
            <w:r>
              <w:rPr>
                <w:rFonts w:ascii="Times New Roman" w:hAnsi="Times New Roman"/>
                <w:sz w:val="30"/>
              </w:rPr>
              <w:t>Яңа китаплар белән танышу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Балалар өчен китапларны тәртипкә китерү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нче атна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БДИ</w:t>
            </w:r>
            <w:r>
              <w:rPr>
                <w:rFonts w:ascii="Times New Roman" w:hAnsi="Times New Roman"/>
                <w:sz w:val="3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өчен материаллар эзләшү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Әтиләрне бәйрәм белән котлау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22.02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Дәреслекләрне тузаннан арындыру</w:t>
            </w:r>
          </w:p>
          <w:p w:rsidR="00235B7B" w:rsidRPr="00182782" w:rsidRDefault="00235B7B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 нче атна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Китапларны жанрларга бүлеп урнаштыру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нче атна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p w:rsidR="00235B7B" w:rsidRDefault="00235B7B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МАРТ</w:t>
      </w:r>
    </w:p>
    <w:p w:rsidR="00235B7B" w:rsidRDefault="00235B7B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2"/>
        <w:gridCol w:w="3056"/>
        <w:gridCol w:w="1629"/>
        <w:gridCol w:w="1440"/>
      </w:tblGrid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Халыкара хатын-кызлар көнен билгеләп үтүдә булышу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Юбилярларга багышлап күргәзмәләр оештыру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Китап укучылар конференциясе уздыру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 xml:space="preserve">3 атна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Иң йөгерек укучыны ачыклау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атна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Укытучыларга класс сәгатьләре үткәрү өчен материаллар тупларга ярдәм итү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 xml:space="preserve">Даими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Әниләрне бәйрәм белән котлау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7.03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 xml:space="preserve"> Фондны саклау, тулыландырып тору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даими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 w:rsidTr="00167977">
        <w:trPr>
          <w:trHeight w:val="1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Китап фондын саклау, тулыландыру</w:t>
            </w:r>
          </w:p>
          <w:p w:rsidR="00235B7B" w:rsidRPr="00182782" w:rsidRDefault="00235B7B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rPr>
          <w:rFonts w:ascii="Times New Roman" w:hAnsi="Times New Roman"/>
          <w:sz w:val="24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АПРЕЛЬ</w:t>
      </w: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9"/>
        <w:gridCol w:w="2904"/>
        <w:gridCol w:w="1773"/>
        <w:gridCol w:w="1521"/>
      </w:tblGrid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 xml:space="preserve">Вакыты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Сәнгатьле укучыга конкурс оештыруда ярдәм итү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Г.Тукайның туган көнен билгеләп үтү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2 атна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26.04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Юбилярларга багышлап күргәзмәләр оештыру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“Китапны кемнәр әзерли” темасына әңгәмә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 атна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Тукайга багышлап викторина уздыру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 нче атна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Эшләнгән эшләргә анализ ясау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атна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Яңа китаплар белән танышу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 xml:space="preserve">Даими               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Дәреслекләрен сак тотмаган балаларның ата-аналары белән эшләү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азагында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Дәреслекләрнең торышын ачыклау, ремонтлату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Язучыларга багышланган материаллар җыю</w:t>
            </w:r>
          </w:p>
          <w:p w:rsidR="00235B7B" w:rsidRPr="00182782" w:rsidRDefault="00235B7B"/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 xml:space="preserve">Даими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p w:rsidR="00235B7B" w:rsidRDefault="00235B7B">
      <w:pPr>
        <w:jc w:val="center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МАЙ</w:t>
      </w:r>
    </w:p>
    <w:p w:rsidR="00235B7B" w:rsidRDefault="00235B7B">
      <w:pPr>
        <w:jc w:val="center"/>
        <w:rPr>
          <w:rFonts w:ascii="Times New Roman" w:hAnsi="Times New Roman"/>
          <w:sz w:val="30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6"/>
        <w:gridCol w:w="2976"/>
        <w:gridCol w:w="1672"/>
        <w:gridCol w:w="1463"/>
      </w:tblGrid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юнәлеше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Эш төре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Вакыты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pPr>
              <w:jc w:val="center"/>
            </w:pPr>
            <w:r>
              <w:rPr>
                <w:rFonts w:ascii="Times New Roman" w:hAnsi="Times New Roman"/>
                <w:sz w:val="30"/>
              </w:rPr>
              <w:t>Үтәлеше</w:t>
            </w: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Төп гомуми чаралар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1 нче май, 9 нчы май, Соңгы звонок бәйрәмнәрен уздыруда ярдәм итү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План буенча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Пропаганданың күргәзмә формасы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Юбилярларга багышлап күргәзмәләр оештыру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Әдәби календарь буенча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Белешмә-библиографик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“Китап – белем чишмәсе” темасына укучылар арасында тест уздыру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дәвамында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Класстан тыш уку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Җәйге каникулда укыр өчен китаплар исемлеге төзү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1 атна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Актив белән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Дәреслекләрне тәртипләп кую</w:t>
            </w:r>
          </w:p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“Илһам” газетасын чыгару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атна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Укытучылар белән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Вакытлы матбугатка язылу исемлеген булдыру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3 атна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Ата-аналар белән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Иң күп китап укучының ата-анасына рәхмәт хатлары җибәрү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23.05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Дәреслек фонды белән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Дәреслекләрне җыю, барлау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4 атна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  <w:tr w:rsidR="00235B7B" w:rsidRPr="00182782">
        <w:trPr>
          <w:trHeight w:val="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Китап фонды белән эш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Каникулга әзерләү</w:t>
            </w:r>
          </w:p>
          <w:p w:rsidR="00235B7B" w:rsidRPr="00182782" w:rsidRDefault="00235B7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Pr="00182782" w:rsidRDefault="00235B7B">
            <w:r>
              <w:rPr>
                <w:rFonts w:ascii="Times New Roman" w:hAnsi="Times New Roman"/>
                <w:sz w:val="30"/>
              </w:rPr>
              <w:t>Ай азагы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B7B" w:rsidRDefault="00235B7B">
            <w:pPr>
              <w:rPr>
                <w:rFonts w:cs="Calibri"/>
              </w:rPr>
            </w:pPr>
          </w:p>
        </w:tc>
      </w:tr>
    </w:tbl>
    <w:p w:rsidR="00235B7B" w:rsidRDefault="00235B7B">
      <w:pPr>
        <w:rPr>
          <w:rFonts w:ascii="Times New Roman" w:hAnsi="Times New Roman"/>
          <w:sz w:val="30"/>
        </w:rPr>
      </w:pPr>
    </w:p>
    <w:p w:rsidR="00235B7B" w:rsidRDefault="00235B7B">
      <w:pPr>
        <w:rPr>
          <w:rFonts w:ascii="Times New Roman" w:hAnsi="Times New Roman"/>
          <w:b/>
          <w:sz w:val="24"/>
        </w:rPr>
      </w:pPr>
    </w:p>
    <w:sectPr w:rsidR="00235B7B" w:rsidSect="00A1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376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073BA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B2617E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4F434E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E08670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5727BE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5F16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0CF6A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666193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A190F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161703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3E56CA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EED"/>
    <w:rsid w:val="00167977"/>
    <w:rsid w:val="00182782"/>
    <w:rsid w:val="00235B7B"/>
    <w:rsid w:val="005829A0"/>
    <w:rsid w:val="006F2A87"/>
    <w:rsid w:val="00702EED"/>
    <w:rsid w:val="00A10BB6"/>
    <w:rsid w:val="00E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13</Pages>
  <Words>1231</Words>
  <Characters>7017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</cp:lastModifiedBy>
  <cp:revision>3</cp:revision>
  <dcterms:created xsi:type="dcterms:W3CDTF">2018-10-23T03:15:00Z</dcterms:created>
  <dcterms:modified xsi:type="dcterms:W3CDTF">2018-10-23T03:23:00Z</dcterms:modified>
</cp:coreProperties>
</file>